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BA239" w14:textId="77777777" w:rsidR="003E25E0" w:rsidRPr="00076F63" w:rsidRDefault="003E25E0" w:rsidP="003E25E0">
      <w:pPr>
        <w:spacing w:line="520" w:lineRule="exact"/>
        <w:jc w:val="center"/>
        <w:rPr>
          <w:rFonts w:ascii="標楷體" w:hAnsi="標楷體"/>
          <w:spacing w:val="20"/>
          <w:sz w:val="32"/>
          <w:szCs w:val="32"/>
          <w:u w:val="single"/>
          <w:lang w:eastAsia="zh-HK"/>
        </w:rPr>
      </w:pPr>
      <w:r w:rsidRPr="00076F63">
        <w:rPr>
          <w:rFonts w:ascii="標楷體" w:hAnsi="標楷體" w:hint="eastAsia"/>
          <w:spacing w:val="20"/>
          <w:sz w:val="32"/>
          <w:szCs w:val="32"/>
          <w:u w:val="single"/>
        </w:rPr>
        <w:t>淡江大學</w:t>
      </w:r>
      <w:r w:rsidRPr="00076F63">
        <w:rPr>
          <w:rFonts w:ascii="標楷體" w:hAnsi="標楷體" w:hint="eastAsia"/>
          <w:spacing w:val="20"/>
          <w:sz w:val="32"/>
          <w:szCs w:val="32"/>
          <w:u w:val="single"/>
          <w:lang w:eastAsia="zh-HK"/>
        </w:rPr>
        <w:t>學校財團法人淡江大學</w:t>
      </w:r>
    </w:p>
    <w:p w14:paraId="2E8FB0D2" w14:textId="5600BD54" w:rsidR="00BA78C1" w:rsidRDefault="00DC3034" w:rsidP="00DC3034">
      <w:pPr>
        <w:tabs>
          <w:tab w:val="left" w:pos="1260"/>
          <w:tab w:val="center" w:pos="5054"/>
          <w:tab w:val="left" w:pos="8505"/>
        </w:tabs>
        <w:snapToGrid w:val="0"/>
        <w:spacing w:afterLines="50" w:after="204"/>
        <w:rPr>
          <w:rFonts w:ascii="標楷體"/>
          <w:spacing w:val="-6"/>
          <w:sz w:val="32"/>
        </w:rPr>
      </w:pPr>
      <w:r>
        <w:rPr>
          <w:rFonts w:ascii="標楷體"/>
          <w:spacing w:val="-6"/>
          <w:sz w:val="32"/>
        </w:rPr>
        <w:tab/>
      </w:r>
      <w:r>
        <w:rPr>
          <w:rFonts w:ascii="標楷體"/>
          <w:spacing w:val="-6"/>
          <w:sz w:val="32"/>
        </w:rPr>
        <w:tab/>
      </w:r>
      <w:r w:rsidR="007E7B17" w:rsidRPr="003E25E0">
        <w:rPr>
          <w:rFonts w:ascii="標楷體" w:hint="eastAsia"/>
          <w:spacing w:val="-6"/>
          <w:sz w:val="32"/>
        </w:rPr>
        <w:t>國內</w:t>
      </w:r>
      <w:r w:rsidR="00BA33C3" w:rsidRPr="003E25E0">
        <w:rPr>
          <w:rFonts w:ascii="標楷體" w:hint="eastAsia"/>
          <w:spacing w:val="-6"/>
          <w:sz w:val="32"/>
        </w:rPr>
        <w:t>交通費</w:t>
      </w:r>
      <w:r w:rsidR="00A261D3" w:rsidRPr="003E25E0">
        <w:rPr>
          <w:rFonts w:ascii="標楷體" w:hint="eastAsia"/>
          <w:spacing w:val="-6"/>
          <w:sz w:val="32"/>
        </w:rPr>
        <w:t>/</w:t>
      </w:r>
      <w:r w:rsidR="0074316E" w:rsidRPr="003E25E0">
        <w:rPr>
          <w:rFonts w:ascii="標楷體" w:hint="eastAsia"/>
          <w:spacing w:val="-6"/>
          <w:sz w:val="32"/>
        </w:rPr>
        <w:t>出差</w:t>
      </w:r>
      <w:r w:rsidR="00BA33C3" w:rsidRPr="003E25E0">
        <w:rPr>
          <w:rFonts w:ascii="標楷體" w:hint="eastAsia"/>
          <w:spacing w:val="-6"/>
          <w:sz w:val="32"/>
        </w:rPr>
        <w:t>旅費</w:t>
      </w:r>
      <w:r w:rsidR="00A261D3" w:rsidRPr="003E25E0">
        <w:rPr>
          <w:rFonts w:ascii="標楷體" w:hint="eastAsia"/>
          <w:spacing w:val="-6"/>
          <w:sz w:val="32"/>
          <w:lang w:eastAsia="zh-HK"/>
        </w:rPr>
        <w:t>申</w:t>
      </w:r>
      <w:r w:rsidR="00A261D3" w:rsidRPr="003E25E0">
        <w:rPr>
          <w:rFonts w:ascii="標楷體" w:hint="eastAsia"/>
          <w:spacing w:val="-6"/>
          <w:sz w:val="32"/>
        </w:rPr>
        <w:t>報單</w:t>
      </w:r>
    </w:p>
    <w:p w14:paraId="730B22F8" w14:textId="4A7611A5" w:rsidR="00877512" w:rsidRPr="003E25E0" w:rsidRDefault="00374299" w:rsidP="00967CAD">
      <w:pPr>
        <w:tabs>
          <w:tab w:val="left" w:pos="8505"/>
        </w:tabs>
        <w:snapToGrid w:val="0"/>
        <w:spacing w:afterLines="50" w:after="204"/>
        <w:jc w:val="center"/>
        <w:rPr>
          <w:rFonts w:ascii="標楷體"/>
          <w:color w:val="FF0000"/>
          <w:spacing w:val="-6"/>
          <w:sz w:val="32"/>
        </w:rPr>
      </w:pPr>
      <w:r w:rsidRPr="009C60E0">
        <w:rPr>
          <w:rFonts w:ascii="標楷體" w:hint="eastAsia"/>
          <w:b/>
          <w:bCs/>
          <w:spacing w:val="-6"/>
          <w:sz w:val="24"/>
          <w:szCs w:val="16"/>
        </w:rPr>
        <w:t>(高教深耕計畫、USR計畫專用)</w:t>
      </w:r>
    </w:p>
    <w:tbl>
      <w:tblPr>
        <w:tblW w:w="102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417"/>
        <w:gridCol w:w="423"/>
        <w:gridCol w:w="1572"/>
        <w:gridCol w:w="742"/>
        <w:gridCol w:w="818"/>
        <w:gridCol w:w="174"/>
        <w:gridCol w:w="993"/>
        <w:gridCol w:w="966"/>
        <w:gridCol w:w="10"/>
        <w:gridCol w:w="866"/>
        <w:gridCol w:w="455"/>
        <w:gridCol w:w="396"/>
        <w:gridCol w:w="1134"/>
        <w:gridCol w:w="850"/>
      </w:tblGrid>
      <w:tr w:rsidR="00D12917" w14:paraId="682E652D" w14:textId="77777777" w:rsidTr="00DA0EBE">
        <w:trPr>
          <w:cantSplit/>
          <w:trHeight w:val="624"/>
        </w:trPr>
        <w:tc>
          <w:tcPr>
            <w:tcW w:w="835" w:type="dxa"/>
            <w:gridSpan w:val="2"/>
            <w:vAlign w:val="center"/>
          </w:tcPr>
          <w:p w14:paraId="0D498220" w14:textId="77777777"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位</w:t>
            </w:r>
          </w:p>
        </w:tc>
        <w:tc>
          <w:tcPr>
            <w:tcW w:w="2737" w:type="dxa"/>
            <w:gridSpan w:val="3"/>
            <w:vAlign w:val="center"/>
          </w:tcPr>
          <w:p w14:paraId="5811CD2E" w14:textId="77777777" w:rsidR="00D12917" w:rsidRDefault="00D12917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DF94975" w14:textId="77777777"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職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1959" w:type="dxa"/>
            <w:gridSpan w:val="2"/>
            <w:vAlign w:val="center"/>
          </w:tcPr>
          <w:p w14:paraId="1F83EEFD" w14:textId="77777777" w:rsidR="00D12917" w:rsidRPr="005265BC" w:rsidRDefault="00A261D3" w:rsidP="003E25E0">
            <w:pPr>
              <w:snapToGrid w:val="0"/>
              <w:ind w:firstLineChars="50" w:firstLine="124"/>
              <w:rPr>
                <w:rFonts w:ascii="標楷體" w:hAnsi="標楷體"/>
                <w:spacing w:val="-6"/>
                <w:sz w:val="24"/>
                <w:szCs w:val="24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 w:rsidR="003E25E0"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教職員</w:t>
            </w:r>
            <w:r w:rsidR="005423D7"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工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生</w:t>
            </w:r>
          </w:p>
          <w:p w14:paraId="23741F74" w14:textId="324F1EA9" w:rsidR="002F2317" w:rsidRDefault="00A261D3" w:rsidP="00C9027E">
            <w:pPr>
              <w:snapToGrid w:val="0"/>
              <w:ind w:firstLineChars="50" w:firstLine="124"/>
              <w:rPr>
                <w:rFonts w:ascii="標楷體"/>
                <w:spacing w:val="-6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 w:rsidR="003E25E0"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="002F2317" w:rsidRPr="00C9027E">
              <w:rPr>
                <w:rFonts w:ascii="標楷體" w:hint="eastAsia"/>
                <w:spacing w:val="-6"/>
                <w:sz w:val="24"/>
                <w:szCs w:val="24"/>
              </w:rPr>
              <w:t>校外人士</w:t>
            </w:r>
          </w:p>
        </w:tc>
        <w:tc>
          <w:tcPr>
            <w:tcW w:w="1331" w:type="dxa"/>
            <w:gridSpan w:val="3"/>
            <w:vAlign w:val="center"/>
          </w:tcPr>
          <w:p w14:paraId="38E759D1" w14:textId="77777777"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姓  名</w:t>
            </w:r>
          </w:p>
        </w:tc>
        <w:tc>
          <w:tcPr>
            <w:tcW w:w="2380" w:type="dxa"/>
            <w:gridSpan w:val="3"/>
            <w:vAlign w:val="center"/>
          </w:tcPr>
          <w:p w14:paraId="1E6D7501" w14:textId="77777777" w:rsidR="00D12917" w:rsidRDefault="00D12917" w:rsidP="00034133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A261D3" w14:paraId="506535C8" w14:textId="77777777" w:rsidTr="00DA0EBE">
        <w:trPr>
          <w:cantSplit/>
          <w:trHeight w:val="510"/>
        </w:trPr>
        <w:tc>
          <w:tcPr>
            <w:tcW w:w="835" w:type="dxa"/>
            <w:gridSpan w:val="2"/>
            <w:vAlign w:val="center"/>
          </w:tcPr>
          <w:p w14:paraId="56EC69EE" w14:textId="77777777" w:rsidR="00A261D3" w:rsidRPr="00EE46AF" w:rsidRDefault="00A261D3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事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由</w:t>
            </w:r>
          </w:p>
        </w:tc>
        <w:tc>
          <w:tcPr>
            <w:tcW w:w="9399" w:type="dxa"/>
            <w:gridSpan w:val="13"/>
            <w:vAlign w:val="center"/>
          </w:tcPr>
          <w:p w14:paraId="46A8AF98" w14:textId="77777777" w:rsidR="00A261D3" w:rsidRDefault="00A261D3" w:rsidP="003E25E0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14:paraId="50657F8D" w14:textId="77777777" w:rsidTr="00DA0EBE">
        <w:trPr>
          <w:cantSplit/>
          <w:trHeight w:val="340"/>
        </w:trPr>
        <w:tc>
          <w:tcPr>
            <w:tcW w:w="418" w:type="dxa"/>
            <w:vMerge w:val="restart"/>
            <w:vAlign w:val="center"/>
          </w:tcPr>
          <w:p w14:paraId="55CD1225" w14:textId="77777777" w:rsidR="00485AC8" w:rsidRPr="00EE46AF" w:rsidRDefault="0033772C" w:rsidP="00EE46AF">
            <w:pPr>
              <w:snapToGrid w:val="0"/>
              <w:spacing w:before="120"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申</w:t>
            </w:r>
          </w:p>
          <w:p w14:paraId="373E0323" w14:textId="77777777" w:rsidR="00485AC8" w:rsidRPr="00EE46AF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報</w:t>
            </w:r>
          </w:p>
          <w:p w14:paraId="610B2C8E" w14:textId="77777777" w:rsidR="00485AC8" w:rsidRPr="00EE46AF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明</w:t>
            </w:r>
          </w:p>
          <w:p w14:paraId="04B9316F" w14:textId="77777777" w:rsidR="00485AC8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細</w:t>
            </w:r>
          </w:p>
        </w:tc>
        <w:tc>
          <w:tcPr>
            <w:tcW w:w="840" w:type="dxa"/>
            <w:gridSpan w:val="2"/>
            <w:vAlign w:val="center"/>
          </w:tcPr>
          <w:p w14:paraId="4FAA2DBD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  期</w:t>
            </w:r>
          </w:p>
        </w:tc>
        <w:tc>
          <w:tcPr>
            <w:tcW w:w="1572" w:type="dxa"/>
            <w:vMerge w:val="restart"/>
            <w:vAlign w:val="center"/>
          </w:tcPr>
          <w:p w14:paraId="4EA99143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起 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訖</w:t>
            </w:r>
            <w:proofErr w:type="gramEnd"/>
          </w:p>
          <w:p w14:paraId="5A369CDE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地  點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14:paraId="7C2CCF34" w14:textId="77777777" w:rsidR="00485AC8" w:rsidRPr="00EE46AF" w:rsidRDefault="00485AC8" w:rsidP="0046180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工 作 </w:t>
            </w:r>
            <w:r w:rsidR="0046180B">
              <w:rPr>
                <w:rFonts w:ascii="標楷體" w:hint="eastAsia"/>
                <w:spacing w:val="-6"/>
                <w:sz w:val="22"/>
                <w:szCs w:val="22"/>
                <w:lang w:eastAsia="zh-HK"/>
              </w:rPr>
              <w:t>記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要</w:t>
            </w:r>
          </w:p>
        </w:tc>
        <w:tc>
          <w:tcPr>
            <w:tcW w:w="2143" w:type="dxa"/>
            <w:gridSpan w:val="4"/>
            <w:vAlign w:val="center"/>
          </w:tcPr>
          <w:p w14:paraId="5E1606EF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交通</w:t>
            </w:r>
            <w:r w:rsidR="007C2C64" w:rsidRPr="00EE46AF">
              <w:rPr>
                <w:rFonts w:ascii="標楷體" w:hint="eastAsia"/>
                <w:spacing w:val="-6"/>
                <w:sz w:val="22"/>
                <w:szCs w:val="22"/>
              </w:rPr>
              <w:t>費</w:t>
            </w:r>
          </w:p>
        </w:tc>
        <w:tc>
          <w:tcPr>
            <w:tcW w:w="866" w:type="dxa"/>
            <w:vMerge w:val="restart"/>
            <w:vAlign w:val="center"/>
          </w:tcPr>
          <w:p w14:paraId="0E14E135" w14:textId="77777777" w:rsidR="00485AC8" w:rsidRPr="00EE46AF" w:rsidRDefault="000D327E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住</w:t>
            </w:r>
            <w:r w:rsidR="00485AC8" w:rsidRPr="00EE46AF">
              <w:rPr>
                <w:rFonts w:ascii="標楷體" w:hint="eastAsia"/>
                <w:spacing w:val="-6"/>
                <w:sz w:val="22"/>
                <w:szCs w:val="22"/>
              </w:rPr>
              <w:t>宿費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14:paraId="521074B0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雜</w:t>
            </w:r>
            <w:r w:rsidR="000D327E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費</w:t>
            </w:r>
          </w:p>
        </w:tc>
        <w:tc>
          <w:tcPr>
            <w:tcW w:w="1134" w:type="dxa"/>
            <w:vMerge w:val="restart"/>
            <w:vAlign w:val="center"/>
          </w:tcPr>
          <w:p w14:paraId="5C5953E2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小</w:t>
            </w:r>
            <w:r w:rsidR="003E25E0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計</w:t>
            </w:r>
          </w:p>
        </w:tc>
        <w:tc>
          <w:tcPr>
            <w:tcW w:w="850" w:type="dxa"/>
            <w:vMerge w:val="restart"/>
            <w:vAlign w:val="center"/>
          </w:tcPr>
          <w:p w14:paraId="69F3FE09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備</w:t>
            </w:r>
            <w:r w:rsidR="003E25E0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註</w:t>
            </w:r>
            <w:proofErr w:type="gramEnd"/>
          </w:p>
        </w:tc>
      </w:tr>
      <w:tr w:rsidR="00485AC8" w14:paraId="7A2C4C4C" w14:textId="77777777" w:rsidTr="00DA0EBE">
        <w:trPr>
          <w:cantSplit/>
          <w:trHeight w:val="340"/>
        </w:trPr>
        <w:tc>
          <w:tcPr>
            <w:tcW w:w="418" w:type="dxa"/>
            <w:vMerge/>
          </w:tcPr>
          <w:p w14:paraId="60DB2DB8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5375E274" w14:textId="77777777" w:rsidR="00485AC8" w:rsidRPr="00EE46AF" w:rsidRDefault="00485AC8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月</w:t>
            </w:r>
          </w:p>
        </w:tc>
        <w:tc>
          <w:tcPr>
            <w:tcW w:w="423" w:type="dxa"/>
            <w:vAlign w:val="center"/>
          </w:tcPr>
          <w:p w14:paraId="6C7D6A95" w14:textId="77777777" w:rsidR="00485AC8" w:rsidRPr="00EE46AF" w:rsidRDefault="00485AC8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</w:t>
            </w:r>
          </w:p>
        </w:tc>
        <w:tc>
          <w:tcPr>
            <w:tcW w:w="1572" w:type="dxa"/>
            <w:vMerge/>
          </w:tcPr>
          <w:p w14:paraId="226ECC4B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Merge/>
          </w:tcPr>
          <w:p w14:paraId="0FA01DF5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0CAA0923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車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976" w:type="dxa"/>
            <w:gridSpan w:val="2"/>
            <w:vAlign w:val="center"/>
          </w:tcPr>
          <w:p w14:paraId="722D41FA" w14:textId="77777777"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額</w:t>
            </w:r>
          </w:p>
        </w:tc>
        <w:tc>
          <w:tcPr>
            <w:tcW w:w="866" w:type="dxa"/>
            <w:vMerge/>
          </w:tcPr>
          <w:p w14:paraId="4D4911D9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Merge/>
          </w:tcPr>
          <w:p w14:paraId="073E9FC1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Merge/>
          </w:tcPr>
          <w:p w14:paraId="08837480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Merge/>
          </w:tcPr>
          <w:p w14:paraId="36190D9F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485AC8" w14:paraId="09C3391C" w14:textId="77777777" w:rsidTr="00DA0EBE">
        <w:trPr>
          <w:cantSplit/>
          <w:trHeight w:val="567"/>
        </w:trPr>
        <w:tc>
          <w:tcPr>
            <w:tcW w:w="418" w:type="dxa"/>
            <w:vMerge/>
          </w:tcPr>
          <w:p w14:paraId="10780104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66CB9E3D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2C82754F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23DB27CD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9929D9E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78B58E70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682648EF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1FC8E88B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98DEFAA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55303E6C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36D7A434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74316E" w14:paraId="414291D9" w14:textId="77777777" w:rsidTr="00DA0EBE">
        <w:trPr>
          <w:cantSplit/>
          <w:trHeight w:val="567"/>
        </w:trPr>
        <w:tc>
          <w:tcPr>
            <w:tcW w:w="418" w:type="dxa"/>
            <w:vMerge/>
          </w:tcPr>
          <w:p w14:paraId="21728EF6" w14:textId="77777777" w:rsidR="0074316E" w:rsidRDefault="0074316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42E33827" w14:textId="77777777"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21EE0045" w14:textId="77777777"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428D1136" w14:textId="77777777"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38DA1CA9" w14:textId="77777777"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228A4348" w14:textId="77777777"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2D43EA5D" w14:textId="77777777"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2182B705" w14:textId="77777777"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EB40E5D" w14:textId="77777777"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4C97CD91" w14:textId="77777777"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76B60DF6" w14:textId="77777777"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14:paraId="6322969F" w14:textId="77777777" w:rsidTr="00DA0EBE">
        <w:trPr>
          <w:cantSplit/>
          <w:trHeight w:val="567"/>
        </w:trPr>
        <w:tc>
          <w:tcPr>
            <w:tcW w:w="418" w:type="dxa"/>
            <w:vMerge/>
          </w:tcPr>
          <w:p w14:paraId="31E218DC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49E08065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44AA7FAD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5BF0F9A5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46A61B10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6D6912C5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3020739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2FDC190F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9BA17F6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63360518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2A6E438F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14:paraId="557C271C" w14:textId="77777777" w:rsidTr="00DA0EBE">
        <w:trPr>
          <w:cantSplit/>
          <w:trHeight w:val="567"/>
        </w:trPr>
        <w:tc>
          <w:tcPr>
            <w:tcW w:w="418" w:type="dxa"/>
            <w:vMerge/>
          </w:tcPr>
          <w:p w14:paraId="40F92B27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31F94565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42E7FF72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593F8464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4C6D135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0A54D924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41AE95B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47773980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3E5BDA4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5FA903C2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720218BE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14:paraId="36CCFF5E" w14:textId="77777777" w:rsidTr="00DA0EBE">
        <w:trPr>
          <w:cantSplit/>
          <w:trHeight w:val="567"/>
        </w:trPr>
        <w:tc>
          <w:tcPr>
            <w:tcW w:w="418" w:type="dxa"/>
            <w:vMerge/>
          </w:tcPr>
          <w:p w14:paraId="16F54134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59D32E2C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159F365D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17F5423D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36FAD755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5023A20F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020CEC8C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44DB7B32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311F9D2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53A9B0CC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2FF07533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14:paraId="3B5B3C18" w14:textId="77777777" w:rsidTr="00DA0EBE">
        <w:trPr>
          <w:cantSplit/>
          <w:trHeight w:val="567"/>
        </w:trPr>
        <w:tc>
          <w:tcPr>
            <w:tcW w:w="418" w:type="dxa"/>
            <w:vMerge/>
          </w:tcPr>
          <w:p w14:paraId="716D8AD1" w14:textId="77777777"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14:paraId="127373AE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14:paraId="7229A882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14:paraId="43327C50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2D7D0EC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2C76A8A1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5F2FF97D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14:paraId="4E830873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3E80E07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14:paraId="486EEBBF" w14:textId="77777777"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14:paraId="6256E9FB" w14:textId="77777777"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D12917" w14:paraId="66A4AB86" w14:textId="77777777" w:rsidTr="00DA0EBE">
        <w:trPr>
          <w:cantSplit/>
          <w:trHeight w:val="554"/>
        </w:trPr>
        <w:tc>
          <w:tcPr>
            <w:tcW w:w="418" w:type="dxa"/>
            <w:vMerge/>
          </w:tcPr>
          <w:p w14:paraId="361D2C80" w14:textId="77777777" w:rsidR="00D12917" w:rsidRDefault="00D12917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184104CB" w14:textId="77777777"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合計</w:t>
            </w:r>
          </w:p>
        </w:tc>
        <w:tc>
          <w:tcPr>
            <w:tcW w:w="8976" w:type="dxa"/>
            <w:gridSpan w:val="12"/>
            <w:vAlign w:val="center"/>
          </w:tcPr>
          <w:p w14:paraId="11618E81" w14:textId="77777777" w:rsidR="00D12917" w:rsidRPr="00EE46AF" w:rsidRDefault="007C2C64" w:rsidP="007C2C64">
            <w:pPr>
              <w:snapToGrid w:val="0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共   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天(時)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單據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張(</w:t>
            </w:r>
            <w:proofErr w:type="gramStart"/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>附後</w:t>
            </w:r>
            <w:proofErr w:type="gramEnd"/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)  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金額NT$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 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            </w:t>
            </w:r>
          </w:p>
        </w:tc>
      </w:tr>
      <w:tr w:rsidR="007C2C64" w14:paraId="5562A5AB" w14:textId="77777777" w:rsidTr="00DA0EBE">
        <w:trPr>
          <w:cantSplit/>
          <w:trHeight w:val="1116"/>
        </w:trPr>
        <w:tc>
          <w:tcPr>
            <w:tcW w:w="1258" w:type="dxa"/>
            <w:gridSpan w:val="3"/>
            <w:vAlign w:val="center"/>
          </w:tcPr>
          <w:p w14:paraId="2F5FF97C" w14:textId="77777777" w:rsidR="00C9027E" w:rsidRDefault="007C2C64" w:rsidP="008D4430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出差人員</w:t>
            </w:r>
            <w:r w:rsidR="0033772C" w:rsidRPr="00EE46AF">
              <w:rPr>
                <w:rFonts w:ascii="標楷體" w:hint="eastAsia"/>
                <w:spacing w:val="-6"/>
                <w:sz w:val="22"/>
                <w:szCs w:val="22"/>
              </w:rPr>
              <w:t>/</w:t>
            </w:r>
          </w:p>
          <w:p w14:paraId="56552A84" w14:textId="349E1387" w:rsidR="008D4430" w:rsidRPr="00C9027E" w:rsidRDefault="0033772C" w:rsidP="008D4430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C9027E">
              <w:rPr>
                <w:rFonts w:ascii="標楷體" w:hint="eastAsia"/>
                <w:spacing w:val="-6"/>
                <w:sz w:val="22"/>
                <w:szCs w:val="22"/>
              </w:rPr>
              <w:t>校外</w:t>
            </w:r>
            <w:r w:rsidR="002F2317" w:rsidRPr="00C9027E">
              <w:rPr>
                <w:rFonts w:ascii="標楷體" w:hint="eastAsia"/>
                <w:spacing w:val="-6"/>
                <w:sz w:val="22"/>
                <w:szCs w:val="22"/>
              </w:rPr>
              <w:t>人士</w:t>
            </w:r>
          </w:p>
          <w:p w14:paraId="1C4CE6F1" w14:textId="77777777" w:rsidR="007C2C64" w:rsidRPr="00533860" w:rsidRDefault="008D4430" w:rsidP="008D4430">
            <w:pPr>
              <w:snapToGrid w:val="0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(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親簽</w:t>
            </w:r>
            <w:proofErr w:type="gramEnd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)</w:t>
            </w:r>
          </w:p>
        </w:tc>
        <w:tc>
          <w:tcPr>
            <w:tcW w:w="8976" w:type="dxa"/>
            <w:gridSpan w:val="12"/>
            <w:vAlign w:val="center"/>
          </w:tcPr>
          <w:p w14:paraId="4D446EFC" w14:textId="77777777" w:rsidR="007C2C64" w:rsidRPr="00533860" w:rsidRDefault="007C2C64" w:rsidP="00967CAD">
            <w:pPr>
              <w:snapToGrid w:val="0"/>
              <w:jc w:val="center"/>
              <w:rPr>
                <w:rFonts w:ascii="標楷體"/>
                <w:dstrike/>
                <w:spacing w:val="-6"/>
                <w:shd w:val="pct15" w:color="auto" w:fill="FFFFFF"/>
              </w:rPr>
            </w:pPr>
          </w:p>
        </w:tc>
      </w:tr>
    </w:tbl>
    <w:p w14:paraId="447A6F15" w14:textId="1F35542F" w:rsidR="007C2C64" w:rsidRPr="0074316E" w:rsidRDefault="0033772C" w:rsidP="00BA33C3">
      <w:pPr>
        <w:autoSpaceDE w:val="0"/>
        <w:autoSpaceDN w:val="0"/>
        <w:adjustRightInd w:val="0"/>
        <w:spacing w:after="120" w:line="280" w:lineRule="exact"/>
        <w:ind w:right="312" w:hanging="28"/>
        <w:rPr>
          <w:rFonts w:ascii="標楷體"/>
          <w:kern w:val="0"/>
          <w:sz w:val="21"/>
          <w:szCs w:val="21"/>
        </w:rPr>
      </w:pPr>
      <w:proofErr w:type="gramStart"/>
      <w:r w:rsidRPr="0074316E">
        <w:rPr>
          <w:rFonts w:ascii="標楷體" w:hint="eastAsia"/>
          <w:kern w:val="0"/>
          <w:sz w:val="21"/>
          <w:szCs w:val="21"/>
        </w:rPr>
        <w:t>註</w:t>
      </w:r>
      <w:proofErr w:type="gramEnd"/>
      <w:r w:rsidRPr="0074316E">
        <w:rPr>
          <w:rFonts w:ascii="標楷體" w:hint="eastAsia"/>
          <w:kern w:val="0"/>
          <w:sz w:val="21"/>
          <w:szCs w:val="21"/>
        </w:rPr>
        <w:t>：</w:t>
      </w:r>
      <w:r w:rsidR="00BA33C3" w:rsidRPr="0074316E">
        <w:rPr>
          <w:rFonts w:ascii="標楷體" w:hint="eastAsia"/>
          <w:spacing w:val="-6"/>
          <w:sz w:val="21"/>
          <w:szCs w:val="21"/>
        </w:rPr>
        <w:t>校外</w:t>
      </w:r>
      <w:r w:rsidR="002F2317" w:rsidRPr="00C9027E">
        <w:rPr>
          <w:rFonts w:ascii="標楷體" w:hint="eastAsia"/>
          <w:spacing w:val="-6"/>
          <w:sz w:val="21"/>
          <w:szCs w:val="21"/>
        </w:rPr>
        <w:t>人士</w:t>
      </w:r>
      <w:r w:rsidR="00BA33C3" w:rsidRPr="0074316E">
        <w:rPr>
          <w:rFonts w:ascii="標楷體" w:hint="eastAsia"/>
          <w:spacing w:val="-6"/>
          <w:sz w:val="21"/>
          <w:szCs w:val="21"/>
        </w:rPr>
        <w:t>交通費請核實報支(或檢附票價查詢資料)。</w:t>
      </w:r>
    </w:p>
    <w:p w14:paraId="280449EE" w14:textId="01D197CB" w:rsidR="0055175C" w:rsidRPr="007C2C64" w:rsidRDefault="0055175C" w:rsidP="00BF6D9F">
      <w:pPr>
        <w:autoSpaceDE w:val="0"/>
        <w:autoSpaceDN w:val="0"/>
        <w:adjustRightInd w:val="0"/>
        <w:spacing w:beforeLines="25" w:before="102" w:afterLines="25" w:after="102" w:line="280" w:lineRule="exact"/>
        <w:ind w:right="312" w:hanging="28"/>
        <w:jc w:val="center"/>
        <w:rPr>
          <w:rFonts w:ascii="標楷體"/>
          <w:kern w:val="0"/>
          <w:sz w:val="24"/>
          <w:szCs w:val="24"/>
        </w:rPr>
      </w:pPr>
      <w:r w:rsidRPr="007C2C64">
        <w:rPr>
          <w:rFonts w:ascii="標楷體" w:hint="eastAsia"/>
          <w:kern w:val="0"/>
          <w:sz w:val="24"/>
          <w:szCs w:val="24"/>
        </w:rPr>
        <w:t>淡江大學國內教職員工生出差旅費一覽表</w:t>
      </w:r>
      <w:r w:rsidR="00374299" w:rsidRPr="00374299">
        <w:rPr>
          <w:rFonts w:ascii="標楷體" w:hint="eastAsia"/>
          <w:spacing w:val="-6"/>
          <w:sz w:val="24"/>
          <w:szCs w:val="16"/>
        </w:rPr>
        <w:t>(高教深耕計畫、USR計畫專用)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1843"/>
        <w:gridCol w:w="3397"/>
        <w:gridCol w:w="42"/>
        <w:gridCol w:w="3541"/>
      </w:tblGrid>
      <w:tr w:rsidR="00BF6D9F" w:rsidRPr="007C2C64" w14:paraId="782683BA" w14:textId="77777777" w:rsidTr="00BF6D9F">
        <w:trPr>
          <w:cantSplit/>
          <w:trHeight w:val="20"/>
          <w:jc w:val="center"/>
        </w:trPr>
        <w:tc>
          <w:tcPr>
            <w:tcW w:w="704" w:type="dxa"/>
            <w:textDirection w:val="tbRlV"/>
            <w:vAlign w:val="center"/>
          </w:tcPr>
          <w:p w14:paraId="7D8890B4" w14:textId="77777777" w:rsidR="00BF6D9F" w:rsidRPr="007C2C64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>
              <w:rPr>
                <w:rFonts w:ascii="標楷體" w:hAnsi="Courier New" w:hint="eastAsia"/>
                <w:sz w:val="22"/>
                <w:szCs w:val="22"/>
              </w:rPr>
              <w:t>類 別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vAlign w:val="center"/>
          </w:tcPr>
          <w:p w14:paraId="7B2451C2" w14:textId="77777777" w:rsidR="00BF6D9F" w:rsidRPr="007C2C64" w:rsidRDefault="00BF6D9F" w:rsidP="00BF6D9F">
            <w:pPr>
              <w:snapToGrid w:val="0"/>
              <w:spacing w:line="240" w:lineRule="exact"/>
              <w:ind w:firstLineChars="550" w:firstLine="1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職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級</w:t>
            </w:r>
          </w:p>
          <w:p w14:paraId="3B616FCB" w14:textId="77777777" w:rsidR="00BF6D9F" w:rsidRPr="007C2C64" w:rsidRDefault="00BF6D9F" w:rsidP="00BF6D9F">
            <w:pPr>
              <w:snapToGrid w:val="0"/>
              <w:spacing w:line="240" w:lineRule="exact"/>
              <w:ind w:firstLineChars="50" w:firstLine="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項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目</w:t>
            </w:r>
          </w:p>
        </w:tc>
        <w:tc>
          <w:tcPr>
            <w:tcW w:w="3397" w:type="dxa"/>
            <w:vAlign w:val="center"/>
          </w:tcPr>
          <w:p w14:paraId="240AA360" w14:textId="77777777" w:rsidR="00BF6D9F" w:rsidRPr="0013489E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color w:val="000000" w:themeColor="text1"/>
                <w:spacing w:val="-6"/>
                <w:sz w:val="22"/>
                <w:szCs w:val="22"/>
              </w:rPr>
            </w:pPr>
            <w:r w:rsidRPr="0013489E">
              <w:rPr>
                <w:rFonts w:ascii="標楷體" w:hAnsi="Courier New" w:hint="eastAsia"/>
                <w:color w:val="000000" w:themeColor="text1"/>
                <w:spacing w:val="-6"/>
                <w:sz w:val="22"/>
                <w:szCs w:val="22"/>
              </w:rPr>
              <w:t>教職員工生</w:t>
            </w:r>
          </w:p>
          <w:p w14:paraId="472A718A" w14:textId="77777777" w:rsidR="00BF6D9F" w:rsidRPr="0013489E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color w:val="000000" w:themeColor="text1"/>
                <w:sz w:val="24"/>
                <w:szCs w:val="24"/>
              </w:rPr>
            </w:pPr>
            <w:r w:rsidRPr="0013489E">
              <w:rPr>
                <w:rFonts w:hint="eastAsia"/>
                <w:color w:val="000000" w:themeColor="text1"/>
                <w:sz w:val="24"/>
                <w:szCs w:val="24"/>
              </w:rPr>
              <w:t>(</w:t>
            </w:r>
            <w:r w:rsidRPr="0013489E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含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校約聘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(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僱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)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人員</w:t>
            </w:r>
            <w:r w:rsidRPr="0013489E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3583" w:type="dxa"/>
            <w:gridSpan w:val="2"/>
            <w:vAlign w:val="center"/>
          </w:tcPr>
          <w:p w14:paraId="4252A8E7" w14:textId="77777777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說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明</w:t>
            </w:r>
          </w:p>
        </w:tc>
      </w:tr>
      <w:tr w:rsidR="00BF6D9F" w:rsidRPr="007C2C64" w14:paraId="656D47BD" w14:textId="77777777" w:rsidTr="00BF6D9F">
        <w:trPr>
          <w:cantSplit/>
          <w:trHeight w:val="20"/>
          <w:jc w:val="center"/>
        </w:trPr>
        <w:tc>
          <w:tcPr>
            <w:tcW w:w="704" w:type="dxa"/>
            <w:vMerge w:val="restart"/>
            <w:textDirection w:val="tbRlV"/>
            <w:vAlign w:val="center"/>
          </w:tcPr>
          <w:p w14:paraId="7898604A" w14:textId="17DBB01A" w:rsidR="00BF6D9F" w:rsidRPr="007C2C64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長程出差旅費</w:t>
            </w:r>
          </w:p>
        </w:tc>
        <w:tc>
          <w:tcPr>
            <w:tcW w:w="1843" w:type="dxa"/>
            <w:vAlign w:val="center"/>
          </w:tcPr>
          <w:p w14:paraId="08B3027A" w14:textId="77777777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住宿費每日上限</w:t>
            </w:r>
          </w:p>
        </w:tc>
        <w:tc>
          <w:tcPr>
            <w:tcW w:w="3397" w:type="dxa"/>
            <w:vAlign w:val="center"/>
          </w:tcPr>
          <w:p w14:paraId="6C3AB1C6" w14:textId="0DB05D64" w:rsidR="00BF6D9F" w:rsidRDefault="00BF6D9F" w:rsidP="00BF6D9F">
            <w:pPr>
              <w:snapToGrid w:val="0"/>
              <w:spacing w:line="240" w:lineRule="exact"/>
              <w:ind w:rightChars="87" w:right="157"/>
              <w:jc w:val="center"/>
              <w:rPr>
                <w:color w:val="000000" w:themeColor="text1"/>
                <w:sz w:val="24"/>
                <w:szCs w:val="24"/>
                <w:lang w:eastAsia="zh-HK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平日：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3</w:t>
            </w:r>
            <w:r w:rsidRPr="0013489E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5</w:t>
            </w:r>
            <w:r w:rsidRPr="0013489E">
              <w:rPr>
                <w:color w:val="000000" w:themeColor="text1"/>
                <w:sz w:val="24"/>
                <w:szCs w:val="24"/>
              </w:rPr>
              <w:t>00</w:t>
            </w:r>
            <w:r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  <w:p w14:paraId="5672C515" w14:textId="1D873F91" w:rsidR="00BF6D9F" w:rsidRPr="00BF6D9F" w:rsidRDefault="00BF6D9F" w:rsidP="00BF6D9F">
            <w:pPr>
              <w:snapToGrid w:val="0"/>
              <w:spacing w:line="240" w:lineRule="exact"/>
              <w:ind w:rightChars="87" w:right="15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假日：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500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3583" w:type="dxa"/>
            <w:gridSpan w:val="2"/>
            <w:vMerge w:val="restart"/>
            <w:vAlign w:val="center"/>
          </w:tcPr>
          <w:p w14:paraId="0BFF8A67" w14:textId="77777777" w:rsidR="00BF6D9F" w:rsidRPr="007C2C64" w:rsidRDefault="00BF6D9F" w:rsidP="00BF6D9F">
            <w:pPr>
              <w:snapToGrid w:val="0"/>
              <w:spacing w:line="240" w:lineRule="exact"/>
              <w:ind w:leftChars="18" w:left="36" w:rightChars="40" w:right="72" w:hangingChars="2" w:hanging="4"/>
              <w:jc w:val="both"/>
              <w:rPr>
                <w:rFonts w:ascii="標楷體" w:hAnsi="Courier New"/>
                <w:sz w:val="22"/>
                <w:szCs w:val="22"/>
              </w:rPr>
            </w:pPr>
            <w:r w:rsidRPr="00EE46AF">
              <w:rPr>
                <w:rFonts w:ascii="標楷體" w:hAnsi="標楷體" w:hint="eastAsia"/>
                <w:sz w:val="24"/>
                <w:szCs w:val="24"/>
              </w:rPr>
              <w:t>住宿費應檢據</w:t>
            </w:r>
            <w:proofErr w:type="gramStart"/>
            <w:r w:rsidRPr="00EE46AF">
              <w:rPr>
                <w:rFonts w:ascii="標楷體" w:hAnsi="標楷體" w:hint="eastAsia"/>
                <w:sz w:val="24"/>
                <w:szCs w:val="24"/>
              </w:rPr>
              <w:t>覈</w:t>
            </w:r>
            <w:proofErr w:type="gramEnd"/>
            <w:r w:rsidRPr="00EE46AF">
              <w:rPr>
                <w:rFonts w:ascii="標楷體" w:hAnsi="標楷體" w:hint="eastAsia"/>
                <w:sz w:val="24"/>
                <w:szCs w:val="24"/>
              </w:rPr>
              <w:t>實報支。</w:t>
            </w:r>
          </w:p>
        </w:tc>
      </w:tr>
      <w:tr w:rsidR="00BF6D9F" w:rsidRPr="007C2C64" w14:paraId="39F0D774" w14:textId="77777777" w:rsidTr="00BF6D9F">
        <w:trPr>
          <w:cantSplit/>
          <w:trHeight w:val="20"/>
          <w:jc w:val="center"/>
        </w:trPr>
        <w:tc>
          <w:tcPr>
            <w:tcW w:w="704" w:type="dxa"/>
            <w:vMerge/>
            <w:textDirection w:val="tbRlV"/>
            <w:vAlign w:val="center"/>
          </w:tcPr>
          <w:p w14:paraId="2C6611F3" w14:textId="77777777" w:rsidR="00BF6D9F" w:rsidRPr="007C2C64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2CB6D85" w14:textId="198A9782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雜費</w:t>
            </w:r>
            <w:r>
              <w:rPr>
                <w:rFonts w:ascii="標楷體" w:hAnsi="Courier New" w:hint="eastAsia"/>
                <w:sz w:val="22"/>
                <w:szCs w:val="22"/>
              </w:rPr>
              <w:t>每日</w:t>
            </w:r>
            <w:r w:rsidR="00C84B0A">
              <w:rPr>
                <w:rFonts w:ascii="標楷體" w:hAnsi="Courier New" w:hint="eastAsia"/>
                <w:sz w:val="22"/>
                <w:szCs w:val="22"/>
              </w:rPr>
              <w:t>上限</w:t>
            </w:r>
          </w:p>
        </w:tc>
        <w:tc>
          <w:tcPr>
            <w:tcW w:w="3397" w:type="dxa"/>
            <w:vAlign w:val="center"/>
          </w:tcPr>
          <w:p w14:paraId="313563C7" w14:textId="77777777" w:rsidR="00BF6D9F" w:rsidRPr="0013489E" w:rsidRDefault="00BF6D9F" w:rsidP="00BF6D9F">
            <w:pPr>
              <w:snapToGrid w:val="0"/>
              <w:spacing w:line="2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400</w:t>
            </w:r>
            <w:r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/>
            <w:vAlign w:val="center"/>
          </w:tcPr>
          <w:p w14:paraId="6841A8AD" w14:textId="77777777" w:rsidR="00BF6D9F" w:rsidRPr="007C2C64" w:rsidRDefault="00BF6D9F" w:rsidP="00BF6D9F">
            <w:pPr>
              <w:snapToGrid w:val="0"/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</w:tr>
      <w:tr w:rsidR="00BF6D9F" w:rsidRPr="007C2C64" w14:paraId="1B712200" w14:textId="77777777" w:rsidTr="00BF6D9F">
        <w:trPr>
          <w:cantSplit/>
          <w:trHeight w:val="20"/>
          <w:jc w:val="center"/>
        </w:trPr>
        <w:tc>
          <w:tcPr>
            <w:tcW w:w="704" w:type="dxa"/>
            <w:vMerge/>
            <w:textDirection w:val="tbRlV"/>
            <w:vAlign w:val="center"/>
          </w:tcPr>
          <w:p w14:paraId="6786587A" w14:textId="77777777" w:rsidR="00BF6D9F" w:rsidRPr="007C2C64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27FD2A45" w14:textId="78A3E7D1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合</w:t>
            </w:r>
            <w:r>
              <w:rPr>
                <w:rFonts w:ascii="標楷體" w:hAnsi="Courier New" w:hint="eastAsia"/>
                <w:sz w:val="22"/>
                <w:szCs w:val="22"/>
              </w:rPr>
              <w:t>計每日上限</w:t>
            </w:r>
          </w:p>
        </w:tc>
        <w:tc>
          <w:tcPr>
            <w:tcW w:w="3397" w:type="dxa"/>
            <w:vAlign w:val="center"/>
          </w:tcPr>
          <w:p w14:paraId="065038B0" w14:textId="77777777" w:rsidR="00BF6D9F" w:rsidRDefault="00BF6D9F" w:rsidP="00BF6D9F">
            <w:pPr>
              <w:snapToGrid w:val="0"/>
              <w:spacing w:line="240" w:lineRule="exact"/>
              <w:ind w:rightChars="87" w:right="15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平日：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3</w:t>
            </w:r>
            <w:r w:rsidRPr="0013489E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9</w:t>
            </w:r>
            <w:r w:rsidRPr="0013489E">
              <w:rPr>
                <w:color w:val="000000" w:themeColor="text1"/>
                <w:sz w:val="24"/>
                <w:szCs w:val="24"/>
              </w:rPr>
              <w:t>00</w:t>
            </w:r>
            <w:r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  <w:p w14:paraId="364B6CC3" w14:textId="3C380A63" w:rsidR="00BF6D9F" w:rsidRPr="0013489E" w:rsidRDefault="00BF6D9F" w:rsidP="00BF6D9F">
            <w:pPr>
              <w:snapToGrid w:val="0"/>
              <w:spacing w:line="240" w:lineRule="exact"/>
              <w:ind w:rightChars="87" w:right="15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假日：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900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3583" w:type="dxa"/>
            <w:gridSpan w:val="2"/>
            <w:vMerge/>
            <w:vAlign w:val="center"/>
          </w:tcPr>
          <w:p w14:paraId="06984A90" w14:textId="77777777" w:rsidR="00BF6D9F" w:rsidRPr="007C2C64" w:rsidRDefault="00BF6D9F" w:rsidP="00BF6D9F">
            <w:pPr>
              <w:snapToGrid w:val="0"/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</w:tr>
      <w:tr w:rsidR="00BF6D9F" w:rsidRPr="007C2C64" w14:paraId="6C70343C" w14:textId="77777777" w:rsidTr="00BF6D9F">
        <w:trPr>
          <w:cantSplit/>
          <w:trHeight w:val="20"/>
          <w:jc w:val="center"/>
        </w:trPr>
        <w:tc>
          <w:tcPr>
            <w:tcW w:w="704" w:type="dxa"/>
            <w:vMerge/>
            <w:textDirection w:val="tbRlV"/>
            <w:vAlign w:val="center"/>
          </w:tcPr>
          <w:p w14:paraId="5E320981" w14:textId="77777777" w:rsidR="00BF6D9F" w:rsidRPr="007C2C64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40A379D9" w14:textId="77777777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交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通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費</w:t>
            </w:r>
          </w:p>
        </w:tc>
        <w:tc>
          <w:tcPr>
            <w:tcW w:w="6980" w:type="dxa"/>
            <w:gridSpan w:val="3"/>
            <w:tcBorders>
              <w:bottom w:val="double" w:sz="4" w:space="0" w:color="auto"/>
            </w:tcBorders>
            <w:vAlign w:val="center"/>
          </w:tcPr>
          <w:p w14:paraId="5A864775" w14:textId="77777777" w:rsidR="00BF6D9F" w:rsidRPr="007568CB" w:rsidRDefault="00BF6D9F" w:rsidP="00BF6D9F">
            <w:pPr>
              <w:snapToGrid w:val="0"/>
              <w:spacing w:line="240" w:lineRule="exact"/>
              <w:ind w:leftChars="10" w:left="18" w:rightChars="40" w:right="72" w:firstLineChars="7" w:firstLine="14"/>
              <w:jc w:val="both"/>
              <w:rPr>
                <w:sz w:val="22"/>
                <w:szCs w:val="22"/>
              </w:rPr>
            </w:pPr>
            <w:r w:rsidRPr="007568CB">
              <w:rPr>
                <w:rFonts w:hint="eastAsia"/>
                <w:sz w:val="22"/>
                <w:szCs w:val="22"/>
              </w:rPr>
              <w:t>出差地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轉乘按公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、民營公車票價為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準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，如因業務需要必須乘坐計程車，</w:t>
            </w:r>
            <w:r w:rsidRPr="007568CB">
              <w:rPr>
                <w:rFonts w:hint="eastAsia"/>
                <w:b/>
                <w:sz w:val="22"/>
                <w:szCs w:val="22"/>
              </w:rPr>
              <w:t>應</w:t>
            </w:r>
            <w:proofErr w:type="gramStart"/>
            <w:r w:rsidRPr="007568CB">
              <w:rPr>
                <w:rFonts w:hint="eastAsia"/>
                <w:b/>
                <w:sz w:val="22"/>
                <w:szCs w:val="22"/>
              </w:rPr>
              <w:t>檢附經主管</w:t>
            </w:r>
            <w:proofErr w:type="gramEnd"/>
            <w:r w:rsidRPr="007568CB">
              <w:rPr>
                <w:rFonts w:hint="eastAsia"/>
                <w:b/>
                <w:sz w:val="22"/>
                <w:szCs w:val="22"/>
              </w:rPr>
              <w:t>核准之「搭乘計程車申請暨核准單」</w:t>
            </w:r>
            <w:r w:rsidRPr="007568CB">
              <w:rPr>
                <w:rFonts w:hint="eastAsia"/>
                <w:sz w:val="22"/>
                <w:szCs w:val="22"/>
              </w:rPr>
              <w:t>，本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撙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節原則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覈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實報支。</w:t>
            </w:r>
          </w:p>
        </w:tc>
      </w:tr>
      <w:tr w:rsidR="00BF6D9F" w:rsidRPr="007C2C64" w14:paraId="57B0FB03" w14:textId="77777777" w:rsidTr="00BF6D9F">
        <w:trPr>
          <w:cantSplit/>
          <w:trHeight w:val="20"/>
          <w:jc w:val="center"/>
        </w:trPr>
        <w:tc>
          <w:tcPr>
            <w:tcW w:w="704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14:paraId="2790CEBF" w14:textId="77777777" w:rsidR="00BF6D9F" w:rsidRPr="00FF6178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spacing w:val="20"/>
                <w:kern w:val="0"/>
                <w:sz w:val="22"/>
                <w:szCs w:val="22"/>
              </w:rPr>
            </w:pPr>
            <w:r w:rsidRPr="00FF6178">
              <w:rPr>
                <w:rFonts w:ascii="標楷體" w:hAnsi="Courier New" w:hint="eastAsia"/>
                <w:spacing w:val="20"/>
                <w:kern w:val="0"/>
                <w:sz w:val="22"/>
                <w:szCs w:val="22"/>
              </w:rPr>
              <w:t>短程出差旅費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14:paraId="79582D0E" w14:textId="77777777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sz w:val="22"/>
                <w:szCs w:val="22"/>
              </w:rPr>
            </w:pPr>
            <w:r w:rsidRPr="007C2C64">
              <w:rPr>
                <w:rFonts w:hint="eastAsia"/>
                <w:sz w:val="22"/>
                <w:szCs w:val="22"/>
              </w:rPr>
              <w:t>雜費每日</w:t>
            </w:r>
          </w:p>
        </w:tc>
        <w:tc>
          <w:tcPr>
            <w:tcW w:w="3439" w:type="dxa"/>
            <w:gridSpan w:val="2"/>
            <w:tcBorders>
              <w:top w:val="double" w:sz="4" w:space="0" w:color="auto"/>
            </w:tcBorders>
            <w:vAlign w:val="center"/>
          </w:tcPr>
          <w:p w14:paraId="46C570B7" w14:textId="77777777" w:rsidR="00BF6D9F" w:rsidRPr="007C2C64" w:rsidRDefault="00BF6D9F" w:rsidP="00BF6D9F">
            <w:pPr>
              <w:snapToGrid w:val="0"/>
              <w:spacing w:line="240" w:lineRule="exact"/>
              <w:ind w:rightChars="87" w:right="157" w:firstLineChars="116" w:firstLine="255"/>
              <w:jc w:val="center"/>
              <w:rPr>
                <w:sz w:val="22"/>
                <w:szCs w:val="22"/>
              </w:rPr>
            </w:pPr>
            <w:r w:rsidRPr="00EE46AF">
              <w:rPr>
                <w:rFonts w:hint="eastAsia"/>
                <w:sz w:val="24"/>
                <w:szCs w:val="24"/>
              </w:rPr>
              <w:t>400</w:t>
            </w:r>
            <w:r w:rsidRPr="007C2C64">
              <w:rPr>
                <w:rFonts w:hint="eastAsia"/>
                <w:sz w:val="22"/>
                <w:szCs w:val="22"/>
              </w:rPr>
              <w:t>元</w:t>
            </w:r>
          </w:p>
        </w:tc>
        <w:tc>
          <w:tcPr>
            <w:tcW w:w="3541" w:type="dxa"/>
            <w:tcBorders>
              <w:top w:val="double" w:sz="4" w:space="0" w:color="auto"/>
            </w:tcBorders>
            <w:vAlign w:val="center"/>
          </w:tcPr>
          <w:p w14:paraId="1F81F56C" w14:textId="77777777" w:rsidR="00BF6D9F" w:rsidRPr="007568CB" w:rsidRDefault="00BF6D9F" w:rsidP="00BF6D9F">
            <w:pPr>
              <w:snapToGrid w:val="0"/>
              <w:spacing w:line="240" w:lineRule="exact"/>
              <w:ind w:rightChars="87" w:right="157"/>
              <w:rPr>
                <w:sz w:val="22"/>
                <w:szCs w:val="22"/>
              </w:rPr>
            </w:pPr>
            <w:r w:rsidRPr="007568CB">
              <w:rPr>
                <w:rFonts w:ascii="標楷體" w:hAnsi="標楷體" w:hint="eastAsia"/>
                <w:sz w:val="22"/>
                <w:szCs w:val="22"/>
              </w:rPr>
              <w:t>出</w:t>
            </w:r>
            <w:r w:rsidRPr="00EE46AF">
              <w:rPr>
                <w:sz w:val="22"/>
                <w:szCs w:val="22"/>
              </w:rPr>
              <w:t>差</w:t>
            </w:r>
            <w:r w:rsidRPr="00EE46AF">
              <w:rPr>
                <w:sz w:val="22"/>
                <w:szCs w:val="22"/>
              </w:rPr>
              <w:t>4</w:t>
            </w:r>
            <w:r w:rsidRPr="00EE46AF">
              <w:rPr>
                <w:sz w:val="22"/>
                <w:szCs w:val="22"/>
              </w:rPr>
              <w:t>小</w:t>
            </w:r>
            <w:r w:rsidRPr="007568CB">
              <w:rPr>
                <w:rFonts w:ascii="標楷體" w:hAnsi="標楷體" w:hint="eastAsia"/>
                <w:sz w:val="22"/>
                <w:szCs w:val="22"/>
              </w:rPr>
              <w:t>時以半日計。</w:t>
            </w:r>
          </w:p>
        </w:tc>
      </w:tr>
      <w:tr w:rsidR="00BF6D9F" w:rsidRPr="007C2C64" w14:paraId="5282140A" w14:textId="77777777" w:rsidTr="00BF6D9F">
        <w:trPr>
          <w:cantSplit/>
          <w:trHeight w:val="20"/>
          <w:jc w:val="center"/>
        </w:trPr>
        <w:tc>
          <w:tcPr>
            <w:tcW w:w="704" w:type="dxa"/>
            <w:vMerge/>
            <w:textDirection w:val="tbRlV"/>
            <w:vAlign w:val="center"/>
          </w:tcPr>
          <w:p w14:paraId="3B9A8692" w14:textId="77777777" w:rsidR="00BF6D9F" w:rsidRPr="007C2C64" w:rsidRDefault="00BF6D9F" w:rsidP="00BF6D9F">
            <w:pPr>
              <w:snapToGrid w:val="0"/>
              <w:spacing w:line="24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322958C5" w14:textId="77777777" w:rsidR="00BF6D9F" w:rsidRPr="007C2C64" w:rsidRDefault="00BF6D9F" w:rsidP="00BF6D9F">
            <w:pPr>
              <w:snapToGrid w:val="0"/>
              <w:spacing w:line="240" w:lineRule="exact"/>
              <w:jc w:val="center"/>
              <w:rPr>
                <w:sz w:val="22"/>
                <w:szCs w:val="22"/>
              </w:rPr>
            </w:pPr>
            <w:r w:rsidRPr="007C2C64">
              <w:rPr>
                <w:rFonts w:hint="eastAsia"/>
                <w:sz w:val="22"/>
                <w:szCs w:val="22"/>
              </w:rPr>
              <w:t>交通費</w:t>
            </w:r>
          </w:p>
        </w:tc>
        <w:tc>
          <w:tcPr>
            <w:tcW w:w="6980" w:type="dxa"/>
            <w:gridSpan w:val="3"/>
            <w:tcBorders>
              <w:top w:val="single" w:sz="4" w:space="0" w:color="auto"/>
            </w:tcBorders>
            <w:vAlign w:val="center"/>
          </w:tcPr>
          <w:p w14:paraId="773F4D36" w14:textId="77777777" w:rsidR="00BF6D9F" w:rsidRPr="007568CB" w:rsidRDefault="00BF6D9F" w:rsidP="00BF6D9F">
            <w:pPr>
              <w:snapToGrid w:val="0"/>
              <w:spacing w:line="240" w:lineRule="exact"/>
              <w:ind w:leftChars="11" w:left="20"/>
              <w:jc w:val="both"/>
              <w:rPr>
                <w:sz w:val="22"/>
                <w:szCs w:val="22"/>
              </w:rPr>
            </w:pPr>
            <w:r w:rsidRPr="007568CB">
              <w:rPr>
                <w:rFonts w:hint="eastAsia"/>
                <w:sz w:val="22"/>
                <w:szCs w:val="22"/>
              </w:rPr>
              <w:t>如因業務需要必須乘坐計程車，</w:t>
            </w:r>
            <w:r w:rsidRPr="007568CB">
              <w:rPr>
                <w:rFonts w:hint="eastAsia"/>
                <w:b/>
                <w:sz w:val="22"/>
                <w:szCs w:val="22"/>
              </w:rPr>
              <w:t>應</w:t>
            </w:r>
            <w:proofErr w:type="gramStart"/>
            <w:r w:rsidRPr="007568CB">
              <w:rPr>
                <w:rFonts w:hint="eastAsia"/>
                <w:b/>
                <w:sz w:val="22"/>
                <w:szCs w:val="22"/>
              </w:rPr>
              <w:t>檢附</w:t>
            </w:r>
            <w:r w:rsidRPr="007568CB">
              <w:rPr>
                <w:rFonts w:ascii="標楷體" w:hint="eastAsia"/>
                <w:b/>
                <w:sz w:val="22"/>
                <w:szCs w:val="22"/>
              </w:rPr>
              <w:t>經主管</w:t>
            </w:r>
            <w:proofErr w:type="gramEnd"/>
            <w:r w:rsidRPr="007568CB">
              <w:rPr>
                <w:rFonts w:ascii="標楷體" w:hint="eastAsia"/>
                <w:b/>
                <w:sz w:val="22"/>
                <w:szCs w:val="22"/>
              </w:rPr>
              <w:t>核准之「搭乘計程車申請暨核准單」，</w:t>
            </w:r>
            <w:r w:rsidRPr="007568CB">
              <w:rPr>
                <w:rFonts w:hint="eastAsia"/>
                <w:sz w:val="22"/>
                <w:szCs w:val="22"/>
              </w:rPr>
              <w:t>本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撙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節原則</w:t>
            </w:r>
            <w:proofErr w:type="gramStart"/>
            <w:r w:rsidRPr="007568CB">
              <w:rPr>
                <w:rFonts w:ascii="標楷體" w:hAnsi="標楷體" w:hint="eastAsia"/>
                <w:sz w:val="22"/>
                <w:szCs w:val="22"/>
              </w:rPr>
              <w:t>覈</w:t>
            </w:r>
            <w:proofErr w:type="gramEnd"/>
            <w:r w:rsidRPr="007568CB">
              <w:rPr>
                <w:rFonts w:ascii="標楷體" w:hAnsi="標楷體" w:hint="eastAsia"/>
                <w:sz w:val="22"/>
                <w:szCs w:val="22"/>
              </w:rPr>
              <w:t>實報支。</w:t>
            </w:r>
          </w:p>
        </w:tc>
      </w:tr>
    </w:tbl>
    <w:p w14:paraId="74200FEA" w14:textId="559E9DD0" w:rsidR="00374299" w:rsidRPr="00DC3034" w:rsidRDefault="00374299" w:rsidP="00DC3034">
      <w:pPr>
        <w:tabs>
          <w:tab w:val="left" w:pos="7920"/>
          <w:tab w:val="right" w:pos="10109"/>
        </w:tabs>
        <w:snapToGrid w:val="0"/>
        <w:jc w:val="both"/>
        <w:rPr>
          <w:sz w:val="22"/>
          <w:szCs w:val="22"/>
        </w:rPr>
      </w:pPr>
      <w:r w:rsidRPr="00DC3034">
        <w:rPr>
          <w:rFonts w:hint="eastAsia"/>
          <w:sz w:val="22"/>
          <w:szCs w:val="22"/>
        </w:rPr>
        <w:t>備註：</w:t>
      </w:r>
    </w:p>
    <w:p w14:paraId="0D0F76BA" w14:textId="77777777" w:rsidR="00374299" w:rsidRPr="00DC3034" w:rsidRDefault="00374299" w:rsidP="00DC3034">
      <w:pPr>
        <w:tabs>
          <w:tab w:val="left" w:pos="8280"/>
          <w:tab w:val="right" w:pos="10109"/>
        </w:tabs>
        <w:snapToGrid w:val="0"/>
        <w:ind w:leftChars="100" w:left="620" w:hangingChars="200" w:hanging="440"/>
        <w:jc w:val="both"/>
        <w:rPr>
          <w:sz w:val="22"/>
          <w:szCs w:val="22"/>
        </w:rPr>
      </w:pPr>
      <w:r w:rsidRPr="00374299">
        <w:rPr>
          <w:rFonts w:hint="eastAsia"/>
          <w:sz w:val="24"/>
          <w:szCs w:val="24"/>
        </w:rPr>
        <w:t>一、</w:t>
      </w:r>
      <w:r w:rsidRPr="00DC3034">
        <w:rPr>
          <w:rFonts w:hint="eastAsia"/>
          <w:sz w:val="22"/>
          <w:szCs w:val="22"/>
        </w:rPr>
        <w:t>購買含住宿及交通之套裝行程，得在不超過住宿費加計交通費之規定數額內檢據</w:t>
      </w:r>
      <w:proofErr w:type="gramStart"/>
      <w:r w:rsidRPr="00DC3034">
        <w:rPr>
          <w:rFonts w:hint="eastAsia"/>
          <w:sz w:val="22"/>
          <w:szCs w:val="22"/>
        </w:rPr>
        <w:t>覈</w:t>
      </w:r>
      <w:proofErr w:type="gramEnd"/>
      <w:r w:rsidRPr="00DC3034">
        <w:rPr>
          <w:rFonts w:hint="eastAsia"/>
          <w:sz w:val="22"/>
          <w:szCs w:val="22"/>
        </w:rPr>
        <w:t>實報支；搭乘飛機、高鐵、座</w:t>
      </w:r>
      <w:r w:rsidRPr="00DC3034">
        <w:rPr>
          <w:rFonts w:hint="eastAsia"/>
          <w:sz w:val="22"/>
          <w:szCs w:val="22"/>
        </w:rPr>
        <w:t>(</w:t>
      </w:r>
      <w:r w:rsidRPr="00DC3034">
        <w:rPr>
          <w:rFonts w:hint="eastAsia"/>
          <w:sz w:val="22"/>
          <w:szCs w:val="22"/>
        </w:rPr>
        <w:t>艙</w:t>
      </w:r>
      <w:r w:rsidRPr="00DC3034">
        <w:rPr>
          <w:rFonts w:hint="eastAsia"/>
          <w:sz w:val="22"/>
          <w:szCs w:val="22"/>
        </w:rPr>
        <w:t>)</w:t>
      </w:r>
      <w:r w:rsidRPr="00DC3034">
        <w:rPr>
          <w:rFonts w:hint="eastAsia"/>
          <w:sz w:val="22"/>
          <w:szCs w:val="22"/>
        </w:rPr>
        <w:t>位有分等之船舶、火車商務車廂或相同之座位者，應檢附票根或購票證明文件，但當日往返或使用經費結報系統報支者，無須檢</w:t>
      </w:r>
      <w:proofErr w:type="gramStart"/>
      <w:r w:rsidRPr="00DC3034">
        <w:rPr>
          <w:rFonts w:hint="eastAsia"/>
          <w:sz w:val="22"/>
          <w:szCs w:val="22"/>
        </w:rPr>
        <w:t>附</w:t>
      </w:r>
      <w:proofErr w:type="gramEnd"/>
      <w:r w:rsidRPr="00DC3034">
        <w:rPr>
          <w:rFonts w:hint="eastAsia"/>
          <w:sz w:val="22"/>
          <w:szCs w:val="22"/>
        </w:rPr>
        <w:t>。</w:t>
      </w:r>
    </w:p>
    <w:p w14:paraId="254A74A5" w14:textId="77777777" w:rsidR="00374299" w:rsidRPr="00DC3034" w:rsidRDefault="00374299" w:rsidP="00DC3034">
      <w:pPr>
        <w:tabs>
          <w:tab w:val="left" w:pos="8280"/>
          <w:tab w:val="right" w:pos="10109"/>
        </w:tabs>
        <w:snapToGrid w:val="0"/>
        <w:ind w:leftChars="100" w:left="580" w:hangingChars="200" w:hanging="400"/>
        <w:jc w:val="both"/>
        <w:rPr>
          <w:sz w:val="22"/>
          <w:szCs w:val="22"/>
        </w:rPr>
      </w:pPr>
      <w:r w:rsidRPr="00DC3034">
        <w:rPr>
          <w:rFonts w:hint="eastAsia"/>
          <w:sz w:val="22"/>
          <w:szCs w:val="22"/>
        </w:rPr>
        <w:t>二、住宿費應檢據</w:t>
      </w:r>
      <w:proofErr w:type="gramStart"/>
      <w:r w:rsidRPr="00DC3034">
        <w:rPr>
          <w:rFonts w:hint="eastAsia"/>
          <w:sz w:val="22"/>
          <w:szCs w:val="22"/>
        </w:rPr>
        <w:t>覈</w:t>
      </w:r>
      <w:proofErr w:type="gramEnd"/>
      <w:r w:rsidRPr="00DC3034">
        <w:rPr>
          <w:rFonts w:hint="eastAsia"/>
          <w:sz w:val="22"/>
          <w:szCs w:val="22"/>
        </w:rPr>
        <w:t>實報支。假日係指行政院函送政府行政機關辦公日曆表內之放假日，並包含放假日前一天，不含放假日最後一天。</w:t>
      </w:r>
    </w:p>
    <w:p w14:paraId="1A328BD8" w14:textId="7670B2F4" w:rsidR="00BA78C1" w:rsidRPr="00DC3034" w:rsidRDefault="00BA78C1" w:rsidP="00DC3034">
      <w:pPr>
        <w:tabs>
          <w:tab w:val="left" w:pos="8280"/>
          <w:tab w:val="right" w:pos="10109"/>
        </w:tabs>
        <w:snapToGrid w:val="0"/>
        <w:ind w:leftChars="100" w:left="580" w:hangingChars="200" w:hanging="400"/>
        <w:jc w:val="both"/>
        <w:rPr>
          <w:sz w:val="22"/>
          <w:szCs w:val="22"/>
        </w:rPr>
      </w:pPr>
      <w:r w:rsidRPr="00DC3034">
        <w:rPr>
          <w:rFonts w:hint="eastAsia"/>
          <w:sz w:val="22"/>
          <w:szCs w:val="22"/>
        </w:rPr>
        <w:t>三、</w:t>
      </w:r>
      <w:r w:rsidR="00DC3034" w:rsidRPr="00DC3034">
        <w:rPr>
          <w:rFonts w:hint="eastAsia"/>
          <w:sz w:val="22"/>
          <w:szCs w:val="22"/>
        </w:rPr>
        <w:t>駕駛自用汽車、機車出差者，其交通費得按必要路程之公里數各以每公里新臺幣</w:t>
      </w:r>
      <w:r w:rsidR="000E62DD">
        <w:rPr>
          <w:rFonts w:hint="eastAsia"/>
          <w:sz w:val="22"/>
          <w:szCs w:val="22"/>
        </w:rPr>
        <w:t>3</w:t>
      </w:r>
      <w:r w:rsidR="00DC3034" w:rsidRPr="00DC3034">
        <w:rPr>
          <w:rFonts w:hint="eastAsia"/>
          <w:sz w:val="22"/>
          <w:szCs w:val="22"/>
        </w:rPr>
        <w:t>元、新臺幣</w:t>
      </w:r>
      <w:r w:rsidR="000E62DD">
        <w:rPr>
          <w:rFonts w:hint="eastAsia"/>
          <w:sz w:val="22"/>
          <w:szCs w:val="22"/>
        </w:rPr>
        <w:t>2</w:t>
      </w:r>
      <w:r w:rsidR="00DC3034" w:rsidRPr="00DC3034">
        <w:rPr>
          <w:rFonts w:hint="eastAsia"/>
          <w:sz w:val="22"/>
          <w:szCs w:val="22"/>
        </w:rPr>
        <w:t>元報支</w:t>
      </w:r>
      <w:r w:rsidR="00DC3034">
        <w:rPr>
          <w:rFonts w:hint="eastAsia"/>
          <w:sz w:val="22"/>
          <w:szCs w:val="22"/>
        </w:rPr>
        <w:t>；</w:t>
      </w:r>
      <w:r w:rsidR="00DC3034" w:rsidRPr="00DC3034">
        <w:rPr>
          <w:rFonts w:hint="eastAsia"/>
          <w:sz w:val="22"/>
          <w:szCs w:val="22"/>
        </w:rPr>
        <w:t>不得另行報支油料、過路（橋）、停車等費用。發生事故者，不得以公款支付修理費用及對第三者之損害賠償。必要路程之報支上限，應以機關所在地及出差地為起訖地點</w:t>
      </w:r>
      <w:r w:rsidR="00DC3034">
        <w:rPr>
          <w:rFonts w:hint="eastAsia"/>
          <w:sz w:val="22"/>
          <w:szCs w:val="22"/>
        </w:rPr>
        <w:t>。</w:t>
      </w:r>
    </w:p>
    <w:p w14:paraId="36F6D6DF" w14:textId="10BDC9C9" w:rsidR="003E25E0" w:rsidRPr="00374299" w:rsidRDefault="00BA78C1" w:rsidP="00DC3034">
      <w:pPr>
        <w:tabs>
          <w:tab w:val="left" w:pos="8280"/>
          <w:tab w:val="right" w:pos="10109"/>
        </w:tabs>
        <w:snapToGrid w:val="0"/>
        <w:ind w:leftChars="100" w:left="580" w:hangingChars="200" w:hanging="400"/>
        <w:jc w:val="both"/>
        <w:rPr>
          <w:sz w:val="24"/>
          <w:szCs w:val="24"/>
        </w:rPr>
      </w:pPr>
      <w:r w:rsidRPr="00DC3034">
        <w:rPr>
          <w:rFonts w:hint="eastAsia"/>
          <w:sz w:val="22"/>
          <w:szCs w:val="22"/>
        </w:rPr>
        <w:t>四</w:t>
      </w:r>
      <w:r w:rsidR="00374299" w:rsidRPr="00DC3034">
        <w:rPr>
          <w:rFonts w:hint="eastAsia"/>
          <w:sz w:val="22"/>
          <w:szCs w:val="22"/>
        </w:rPr>
        <w:t>、雜費每日上限</w:t>
      </w:r>
      <w:r w:rsidR="00374299" w:rsidRPr="00DC3034">
        <w:rPr>
          <w:rFonts w:hint="eastAsia"/>
          <w:sz w:val="22"/>
          <w:szCs w:val="22"/>
        </w:rPr>
        <w:t>400</w:t>
      </w:r>
      <w:r w:rsidR="00374299" w:rsidRPr="00DC3034">
        <w:rPr>
          <w:rFonts w:hint="eastAsia"/>
          <w:sz w:val="22"/>
          <w:szCs w:val="22"/>
        </w:rPr>
        <w:t>元。各機關基於業務特性或其他因素，於本要點所定範圍內另定報支規定者（如以公里數、小時數或出差地點等據以計支），依其規定辦理。</w:t>
      </w:r>
    </w:p>
    <w:sectPr w:rsidR="003E25E0" w:rsidRPr="00374299" w:rsidSect="00DC3034">
      <w:footerReference w:type="default" r:id="rId7"/>
      <w:pgSz w:w="11906" w:h="16838" w:code="9"/>
      <w:pgMar w:top="284" w:right="833" w:bottom="142" w:left="964" w:header="6" w:footer="186" w:gutter="0"/>
      <w:pgNumType w:start="8"/>
      <w:cols w:space="425"/>
      <w:docGrid w:type="linesAndChars" w:linePitch="408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35FDA" w14:textId="77777777" w:rsidR="002166C9" w:rsidRDefault="002166C9">
      <w:r>
        <w:separator/>
      </w:r>
    </w:p>
  </w:endnote>
  <w:endnote w:type="continuationSeparator" w:id="0">
    <w:p w14:paraId="1EBEF6E5" w14:textId="77777777" w:rsidR="002166C9" w:rsidRDefault="0021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8C962" w14:textId="66B1C90F" w:rsidR="00D12917" w:rsidRPr="001D0B01" w:rsidRDefault="00374299" w:rsidP="00E07CB3">
    <w:pPr>
      <w:pStyle w:val="a4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>PTSX</w:t>
    </w:r>
    <w:r w:rsidR="000C26E1" w:rsidRPr="001D0B01">
      <w:rPr>
        <w:rFonts w:ascii="微軟正黑體" w:eastAsia="微軟正黑體" w:hAnsi="微軟正黑體" w:hint="eastAsia"/>
      </w:rPr>
      <w:t>-Q0</w:t>
    </w:r>
    <w:r>
      <w:rPr>
        <w:rFonts w:ascii="微軟正黑體" w:eastAsia="微軟正黑體" w:hAnsi="微軟正黑體" w:hint="eastAsia"/>
      </w:rPr>
      <w:t>1</w:t>
    </w:r>
    <w:r w:rsidR="000C26E1" w:rsidRPr="001D0B01">
      <w:rPr>
        <w:rFonts w:ascii="微軟正黑體" w:eastAsia="微軟正黑體" w:hAnsi="微軟正黑體" w:hint="eastAsia"/>
      </w:rPr>
      <w:t>-00</w:t>
    </w:r>
    <w:r>
      <w:rPr>
        <w:rFonts w:ascii="微軟正黑體" w:eastAsia="微軟正黑體" w:hAnsi="微軟正黑體" w:hint="eastAsia"/>
      </w:rPr>
      <w:t>1</w:t>
    </w:r>
    <w:r w:rsidR="000C26E1" w:rsidRPr="001D0B01">
      <w:rPr>
        <w:rFonts w:ascii="微軟正黑體" w:eastAsia="微軟正黑體" w:hAnsi="微軟正黑體" w:hint="eastAsia"/>
      </w:rPr>
      <w:t>-FM00</w:t>
    </w:r>
    <w:r>
      <w:rPr>
        <w:rFonts w:ascii="微軟正黑體" w:eastAsia="微軟正黑體" w:hAnsi="微軟正黑體" w:hint="eastAsia"/>
      </w:rPr>
      <w:t>1</w:t>
    </w:r>
    <w:r w:rsidR="00E07CB3" w:rsidRPr="001D0B01">
      <w:rPr>
        <w:rFonts w:ascii="微軟正黑體" w:eastAsia="微軟正黑體" w:hAnsi="微軟正黑體" w:hint="eastAsia"/>
      </w:rPr>
      <w:t>-</w:t>
    </w:r>
    <w:r>
      <w:rPr>
        <w:rFonts w:ascii="微軟正黑體" w:eastAsia="微軟正黑體" w:hAnsi="微軟正黑體" w:hint="eastAsia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58537" w14:textId="77777777" w:rsidR="002166C9" w:rsidRDefault="002166C9">
      <w:r>
        <w:separator/>
      </w:r>
    </w:p>
  </w:footnote>
  <w:footnote w:type="continuationSeparator" w:id="0">
    <w:p w14:paraId="4EEF385B" w14:textId="77777777" w:rsidR="002166C9" w:rsidRDefault="00216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721674"/>
    <w:multiLevelType w:val="hybridMultilevel"/>
    <w:tmpl w:val="4592567A"/>
    <w:lvl w:ilvl="0" w:tplc="844020A0">
      <w:start w:val="1"/>
      <w:numFmt w:val="decimal"/>
      <w:lvlText w:val="%1."/>
      <w:lvlJc w:val="left"/>
      <w:pPr>
        <w:tabs>
          <w:tab w:val="num" w:pos="718"/>
        </w:tabs>
        <w:ind w:left="718" w:hanging="480"/>
      </w:pPr>
      <w:rPr>
        <w:rFonts w:hint="eastAsia"/>
      </w:rPr>
    </w:lvl>
    <w:lvl w:ilvl="1" w:tplc="14C05784" w:tentative="1">
      <w:start w:val="1"/>
      <w:numFmt w:val="ideographTraditional"/>
      <w:lvlText w:val="%2、"/>
      <w:lvlJc w:val="left"/>
      <w:pPr>
        <w:tabs>
          <w:tab w:val="num" w:pos="1198"/>
        </w:tabs>
        <w:ind w:left="1198" w:hanging="480"/>
      </w:pPr>
    </w:lvl>
    <w:lvl w:ilvl="2" w:tplc="D2A0029E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DBA6F512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5544A8AE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BA96C160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1D768782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EC9A78FA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8FE6DEBE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1" w15:restartNumberingAfterBreak="0">
    <w:nsid w:val="34AB3575"/>
    <w:multiLevelType w:val="hybridMultilevel"/>
    <w:tmpl w:val="31527A2C"/>
    <w:lvl w:ilvl="0" w:tplc="2570821C">
      <w:start w:val="1"/>
      <w:numFmt w:val="decimal"/>
      <w:lvlText w:val="%1."/>
      <w:lvlJc w:val="left"/>
      <w:pPr>
        <w:tabs>
          <w:tab w:val="num" w:pos="746"/>
        </w:tabs>
        <w:ind w:left="746" w:hanging="480"/>
      </w:pPr>
      <w:rPr>
        <w:rFonts w:hint="eastAsia"/>
      </w:rPr>
    </w:lvl>
    <w:lvl w:ilvl="1" w:tplc="00BED7AE" w:tentative="1">
      <w:start w:val="1"/>
      <w:numFmt w:val="ideographTraditional"/>
      <w:lvlText w:val="%2、"/>
      <w:lvlJc w:val="left"/>
      <w:pPr>
        <w:tabs>
          <w:tab w:val="num" w:pos="1226"/>
        </w:tabs>
        <w:ind w:left="1226" w:hanging="480"/>
      </w:pPr>
    </w:lvl>
    <w:lvl w:ilvl="2" w:tplc="B7F00F16" w:tentative="1">
      <w:start w:val="1"/>
      <w:numFmt w:val="lowerRoman"/>
      <w:lvlText w:val="%3."/>
      <w:lvlJc w:val="right"/>
      <w:pPr>
        <w:tabs>
          <w:tab w:val="num" w:pos="1706"/>
        </w:tabs>
        <w:ind w:left="1706" w:hanging="480"/>
      </w:pPr>
    </w:lvl>
    <w:lvl w:ilvl="3" w:tplc="02BA024A" w:tentative="1">
      <w:start w:val="1"/>
      <w:numFmt w:val="decimal"/>
      <w:lvlText w:val="%4."/>
      <w:lvlJc w:val="left"/>
      <w:pPr>
        <w:tabs>
          <w:tab w:val="num" w:pos="2186"/>
        </w:tabs>
        <w:ind w:left="2186" w:hanging="480"/>
      </w:pPr>
    </w:lvl>
    <w:lvl w:ilvl="4" w:tplc="1932DADE" w:tentative="1">
      <w:start w:val="1"/>
      <w:numFmt w:val="ideographTraditional"/>
      <w:lvlText w:val="%5、"/>
      <w:lvlJc w:val="left"/>
      <w:pPr>
        <w:tabs>
          <w:tab w:val="num" w:pos="2666"/>
        </w:tabs>
        <w:ind w:left="2666" w:hanging="480"/>
      </w:pPr>
    </w:lvl>
    <w:lvl w:ilvl="5" w:tplc="13AE4B5C" w:tentative="1">
      <w:start w:val="1"/>
      <w:numFmt w:val="lowerRoman"/>
      <w:lvlText w:val="%6."/>
      <w:lvlJc w:val="right"/>
      <w:pPr>
        <w:tabs>
          <w:tab w:val="num" w:pos="3146"/>
        </w:tabs>
        <w:ind w:left="3146" w:hanging="480"/>
      </w:pPr>
    </w:lvl>
    <w:lvl w:ilvl="6" w:tplc="8684136E" w:tentative="1">
      <w:start w:val="1"/>
      <w:numFmt w:val="decimal"/>
      <w:lvlText w:val="%7."/>
      <w:lvlJc w:val="left"/>
      <w:pPr>
        <w:tabs>
          <w:tab w:val="num" w:pos="3626"/>
        </w:tabs>
        <w:ind w:left="3626" w:hanging="480"/>
      </w:pPr>
    </w:lvl>
    <w:lvl w:ilvl="7" w:tplc="C846DC76" w:tentative="1">
      <w:start w:val="1"/>
      <w:numFmt w:val="ideographTraditional"/>
      <w:lvlText w:val="%8、"/>
      <w:lvlJc w:val="left"/>
      <w:pPr>
        <w:tabs>
          <w:tab w:val="num" w:pos="4106"/>
        </w:tabs>
        <w:ind w:left="4106" w:hanging="480"/>
      </w:pPr>
    </w:lvl>
    <w:lvl w:ilvl="8" w:tplc="4F609270" w:tentative="1">
      <w:start w:val="1"/>
      <w:numFmt w:val="lowerRoman"/>
      <w:lvlText w:val="%9."/>
      <w:lvlJc w:val="right"/>
      <w:pPr>
        <w:tabs>
          <w:tab w:val="num" w:pos="4586"/>
        </w:tabs>
        <w:ind w:left="4586" w:hanging="480"/>
      </w:pPr>
    </w:lvl>
  </w:abstractNum>
  <w:abstractNum w:abstractNumId="2" w15:restartNumberingAfterBreak="0">
    <w:nsid w:val="4B6B117E"/>
    <w:multiLevelType w:val="hybridMultilevel"/>
    <w:tmpl w:val="97A635D6"/>
    <w:lvl w:ilvl="0" w:tplc="E0104C6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B90B354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F18D966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3B009B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CF60D3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D465CB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9C8123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515CA88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A3E081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53D1B8C"/>
    <w:multiLevelType w:val="singleLevel"/>
    <w:tmpl w:val="E6B2F8A2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num w:numId="1" w16cid:durableId="1497650307">
    <w:abstractNumId w:val="3"/>
  </w:num>
  <w:num w:numId="2" w16cid:durableId="942155761">
    <w:abstractNumId w:val="1"/>
  </w:num>
  <w:num w:numId="3" w16cid:durableId="2056656166">
    <w:abstractNumId w:val="0"/>
  </w:num>
  <w:num w:numId="4" w16cid:durableId="123195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90"/>
  <w:drawingGridVerticalSpacing w:val="204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12"/>
    <w:rsid w:val="000020D5"/>
    <w:rsid w:val="000150A2"/>
    <w:rsid w:val="000250D5"/>
    <w:rsid w:val="00034133"/>
    <w:rsid w:val="00044B45"/>
    <w:rsid w:val="00055BB0"/>
    <w:rsid w:val="00060B2B"/>
    <w:rsid w:val="00067641"/>
    <w:rsid w:val="00076F63"/>
    <w:rsid w:val="00077E02"/>
    <w:rsid w:val="000A7119"/>
    <w:rsid w:val="000B7C67"/>
    <w:rsid w:val="000C26E1"/>
    <w:rsid w:val="000C7B1A"/>
    <w:rsid w:val="000D327E"/>
    <w:rsid w:val="000E62DD"/>
    <w:rsid w:val="000F0601"/>
    <w:rsid w:val="00115CCA"/>
    <w:rsid w:val="001208D2"/>
    <w:rsid w:val="0013489E"/>
    <w:rsid w:val="00150EAF"/>
    <w:rsid w:val="001768EE"/>
    <w:rsid w:val="0019074D"/>
    <w:rsid w:val="00190F78"/>
    <w:rsid w:val="0019562F"/>
    <w:rsid w:val="001A6D67"/>
    <w:rsid w:val="001B0204"/>
    <w:rsid w:val="001B335D"/>
    <w:rsid w:val="001C67F4"/>
    <w:rsid w:val="001D01EA"/>
    <w:rsid w:val="001D0B01"/>
    <w:rsid w:val="001E30FF"/>
    <w:rsid w:val="002166C9"/>
    <w:rsid w:val="00220575"/>
    <w:rsid w:val="00237996"/>
    <w:rsid w:val="00247351"/>
    <w:rsid w:val="00291A91"/>
    <w:rsid w:val="002A65F4"/>
    <w:rsid w:val="002B0200"/>
    <w:rsid w:val="002C4DA1"/>
    <w:rsid w:val="002D0ED1"/>
    <w:rsid w:val="002D3D93"/>
    <w:rsid w:val="002D5401"/>
    <w:rsid w:val="002F2317"/>
    <w:rsid w:val="002F4316"/>
    <w:rsid w:val="002F561D"/>
    <w:rsid w:val="00306B40"/>
    <w:rsid w:val="0033772C"/>
    <w:rsid w:val="00350E27"/>
    <w:rsid w:val="00366E08"/>
    <w:rsid w:val="00374299"/>
    <w:rsid w:val="003B3660"/>
    <w:rsid w:val="003E25E0"/>
    <w:rsid w:val="003F102A"/>
    <w:rsid w:val="00406AC4"/>
    <w:rsid w:val="00445F98"/>
    <w:rsid w:val="00450BF5"/>
    <w:rsid w:val="0046180B"/>
    <w:rsid w:val="00462079"/>
    <w:rsid w:val="0046661E"/>
    <w:rsid w:val="00473B60"/>
    <w:rsid w:val="00476CE3"/>
    <w:rsid w:val="00485AC8"/>
    <w:rsid w:val="00494105"/>
    <w:rsid w:val="004A7A61"/>
    <w:rsid w:val="004C61E3"/>
    <w:rsid w:val="004C7B5D"/>
    <w:rsid w:val="004D41F8"/>
    <w:rsid w:val="005107FC"/>
    <w:rsid w:val="0051526B"/>
    <w:rsid w:val="00517A02"/>
    <w:rsid w:val="005265BC"/>
    <w:rsid w:val="00533860"/>
    <w:rsid w:val="00536AEC"/>
    <w:rsid w:val="005423D7"/>
    <w:rsid w:val="0055175C"/>
    <w:rsid w:val="00552272"/>
    <w:rsid w:val="005559DA"/>
    <w:rsid w:val="00560EF2"/>
    <w:rsid w:val="00562C5D"/>
    <w:rsid w:val="00577E33"/>
    <w:rsid w:val="005B5749"/>
    <w:rsid w:val="005E7DE2"/>
    <w:rsid w:val="005F02B0"/>
    <w:rsid w:val="0060040F"/>
    <w:rsid w:val="00606011"/>
    <w:rsid w:val="00610E06"/>
    <w:rsid w:val="006352B1"/>
    <w:rsid w:val="00646E1A"/>
    <w:rsid w:val="00653A8E"/>
    <w:rsid w:val="00655ECB"/>
    <w:rsid w:val="00677D38"/>
    <w:rsid w:val="006A1BC9"/>
    <w:rsid w:val="006A3460"/>
    <w:rsid w:val="006E22C0"/>
    <w:rsid w:val="00710B97"/>
    <w:rsid w:val="00723C5F"/>
    <w:rsid w:val="0074316E"/>
    <w:rsid w:val="007546ED"/>
    <w:rsid w:val="007568CB"/>
    <w:rsid w:val="0076572E"/>
    <w:rsid w:val="007A7005"/>
    <w:rsid w:val="007B03EC"/>
    <w:rsid w:val="007C012F"/>
    <w:rsid w:val="007C2C64"/>
    <w:rsid w:val="007E5C17"/>
    <w:rsid w:val="007E7B17"/>
    <w:rsid w:val="00812137"/>
    <w:rsid w:val="008228C7"/>
    <w:rsid w:val="00822E03"/>
    <w:rsid w:val="0082497B"/>
    <w:rsid w:val="00831FBE"/>
    <w:rsid w:val="008720C4"/>
    <w:rsid w:val="00875F48"/>
    <w:rsid w:val="00877512"/>
    <w:rsid w:val="00886DD6"/>
    <w:rsid w:val="00894429"/>
    <w:rsid w:val="00897B4B"/>
    <w:rsid w:val="008B03BC"/>
    <w:rsid w:val="008C3FFD"/>
    <w:rsid w:val="008D4430"/>
    <w:rsid w:val="008D4F23"/>
    <w:rsid w:val="008D5F38"/>
    <w:rsid w:val="008E3A70"/>
    <w:rsid w:val="008F5FF7"/>
    <w:rsid w:val="00924675"/>
    <w:rsid w:val="00925238"/>
    <w:rsid w:val="00937667"/>
    <w:rsid w:val="0094769B"/>
    <w:rsid w:val="00947ACF"/>
    <w:rsid w:val="00967CAD"/>
    <w:rsid w:val="009A5EE9"/>
    <w:rsid w:val="009C60E0"/>
    <w:rsid w:val="009C7084"/>
    <w:rsid w:val="009E3BCE"/>
    <w:rsid w:val="00A261D3"/>
    <w:rsid w:val="00A36551"/>
    <w:rsid w:val="00A4550F"/>
    <w:rsid w:val="00A51F36"/>
    <w:rsid w:val="00A55B94"/>
    <w:rsid w:val="00A56801"/>
    <w:rsid w:val="00A605B2"/>
    <w:rsid w:val="00A62F62"/>
    <w:rsid w:val="00A94AEB"/>
    <w:rsid w:val="00AB2F86"/>
    <w:rsid w:val="00AB709B"/>
    <w:rsid w:val="00AC1051"/>
    <w:rsid w:val="00AC3FBA"/>
    <w:rsid w:val="00AD5994"/>
    <w:rsid w:val="00B30F4C"/>
    <w:rsid w:val="00B638E0"/>
    <w:rsid w:val="00B664F0"/>
    <w:rsid w:val="00B86159"/>
    <w:rsid w:val="00B96E13"/>
    <w:rsid w:val="00BA33C3"/>
    <w:rsid w:val="00BA78C1"/>
    <w:rsid w:val="00BB2CC1"/>
    <w:rsid w:val="00BB5EF7"/>
    <w:rsid w:val="00BC129D"/>
    <w:rsid w:val="00BD1AC3"/>
    <w:rsid w:val="00BD6319"/>
    <w:rsid w:val="00BE5AC2"/>
    <w:rsid w:val="00BF6D9F"/>
    <w:rsid w:val="00C1702B"/>
    <w:rsid w:val="00C305A6"/>
    <w:rsid w:val="00C43C76"/>
    <w:rsid w:val="00C56E8C"/>
    <w:rsid w:val="00C57F28"/>
    <w:rsid w:val="00C661AF"/>
    <w:rsid w:val="00C84B0A"/>
    <w:rsid w:val="00C9027E"/>
    <w:rsid w:val="00C9245C"/>
    <w:rsid w:val="00CA4CC4"/>
    <w:rsid w:val="00CB2A9C"/>
    <w:rsid w:val="00CB48CF"/>
    <w:rsid w:val="00CB5F39"/>
    <w:rsid w:val="00CC7289"/>
    <w:rsid w:val="00CD1CD4"/>
    <w:rsid w:val="00CE6F36"/>
    <w:rsid w:val="00D01D18"/>
    <w:rsid w:val="00D05FE3"/>
    <w:rsid w:val="00D11F00"/>
    <w:rsid w:val="00D12917"/>
    <w:rsid w:val="00D16572"/>
    <w:rsid w:val="00D330F0"/>
    <w:rsid w:val="00D60997"/>
    <w:rsid w:val="00D60E4D"/>
    <w:rsid w:val="00D85A38"/>
    <w:rsid w:val="00DA0EBE"/>
    <w:rsid w:val="00DC3034"/>
    <w:rsid w:val="00DC4572"/>
    <w:rsid w:val="00DC5C0B"/>
    <w:rsid w:val="00DE7619"/>
    <w:rsid w:val="00E07CB3"/>
    <w:rsid w:val="00E12632"/>
    <w:rsid w:val="00E142B2"/>
    <w:rsid w:val="00E23302"/>
    <w:rsid w:val="00E31AEA"/>
    <w:rsid w:val="00E37213"/>
    <w:rsid w:val="00E4035D"/>
    <w:rsid w:val="00E44B8C"/>
    <w:rsid w:val="00E4574B"/>
    <w:rsid w:val="00E46225"/>
    <w:rsid w:val="00E469F4"/>
    <w:rsid w:val="00E829B8"/>
    <w:rsid w:val="00E90513"/>
    <w:rsid w:val="00EA14B3"/>
    <w:rsid w:val="00EC1A60"/>
    <w:rsid w:val="00EC353D"/>
    <w:rsid w:val="00EE46AF"/>
    <w:rsid w:val="00EF284E"/>
    <w:rsid w:val="00EF36F5"/>
    <w:rsid w:val="00F61080"/>
    <w:rsid w:val="00F76CC8"/>
    <w:rsid w:val="00F92334"/>
    <w:rsid w:val="00F97C67"/>
    <w:rsid w:val="00FB6C1E"/>
    <w:rsid w:val="00FD4912"/>
    <w:rsid w:val="00FE03E8"/>
    <w:rsid w:val="00FE1A45"/>
    <w:rsid w:val="00F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7CF5F2"/>
  <w15:chartTrackingRefBased/>
  <w15:docId w15:val="{1AF2F3C4-C048-4795-A6E1-F6B24F0D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</w:style>
  <w:style w:type="paragraph" w:styleId="a6">
    <w:name w:val="Plain Text"/>
    <w:basedOn w:val="a"/>
    <w:link w:val="a7"/>
    <w:rsid w:val="0055175C"/>
    <w:rPr>
      <w:rFonts w:ascii="細明體" w:eastAsia="細明體" w:hAnsi="Courier New"/>
      <w:sz w:val="24"/>
      <w:lang w:val="x-none" w:eastAsia="x-none"/>
    </w:rPr>
  </w:style>
  <w:style w:type="character" w:customStyle="1" w:styleId="a7">
    <w:name w:val="純文字 字元"/>
    <w:link w:val="a6"/>
    <w:rsid w:val="0055175C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&#28129;&#27743;&#22823;&#23416;&#35531;&#36092;&#2193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淡江大學請購單.dot</Template>
  <TotalTime>8</TotalTime>
  <Pages>1</Pages>
  <Words>770</Words>
  <Characters>300</Characters>
  <Application>Microsoft Office Word</Application>
  <DocSecurity>0</DocSecurity>
  <Lines>2</Lines>
  <Paragraphs>2</Paragraphs>
  <ScaleCrop>false</ScaleCrop>
  <Company>sad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　 江 　大 　學</dc:title>
  <dc:subject/>
  <dc:creator>joyce</dc:creator>
  <cp:keywords/>
  <cp:lastModifiedBy>林玉屏</cp:lastModifiedBy>
  <cp:revision>4</cp:revision>
  <cp:lastPrinted>2018-08-07T09:10:00Z</cp:lastPrinted>
  <dcterms:created xsi:type="dcterms:W3CDTF">2024-12-18T06:42:00Z</dcterms:created>
  <dcterms:modified xsi:type="dcterms:W3CDTF">2024-12-18T08:28:00Z</dcterms:modified>
</cp:coreProperties>
</file>